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vertAnchor="page" w:horzAnchor="margin" w:tblpY="136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7A4F5A" w:rsidTr="00362A52">
        <w:trPr>
          <w:cantSplit/>
          <w:trHeight w:hRule="exact" w:val="1559"/>
        </w:trPr>
        <w:sdt>
          <w:sdtPr>
            <w:alias w:val="Rapporttitel"/>
            <w:tag w:val="Rapporttitel"/>
            <w:id w:val="1604850840"/>
            <w:placeholder>
              <w:docPart w:val="6904B15E6FE9421F8F607F28E3F972E1"/>
            </w:placeholder>
            <w:showingPlcHdr/>
            <w:dataBinding w:prefixMappings="xmlns:ns0='http://Greg_Maxey/CC_Mapping_Part'" w:xpath="/ns0:CC_Map_Root[1]/ns0:Rapporttitel[1]" w:storeItemID="{6A25F647-0F58-4769-A052-F53435B0CDC5}"/>
            <w:text w:multiLine="1"/>
          </w:sdtPr>
          <w:sdtEndPr/>
          <w:sdtContent>
            <w:tc>
              <w:tcPr>
                <w:tcW w:w="9060" w:type="dxa"/>
              </w:tcPr>
              <w:p w:rsidR="007A4F5A" w:rsidRDefault="009370C2" w:rsidP="007A4F5A">
                <w:pPr>
                  <w:pStyle w:val="Titel"/>
                </w:pPr>
                <w:r w:rsidRPr="0027282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7A4F5A" w:rsidTr="00384D9D">
        <w:trPr>
          <w:cantSplit/>
          <w:trHeight w:hRule="exact" w:val="737"/>
        </w:trPr>
        <w:sdt>
          <w:sdtPr>
            <w:id w:val="-644194946"/>
            <w:placeholder>
              <w:docPart w:val="B7DB9D3D271844D3AA95DFD278596191"/>
            </w:placeholder>
            <w:showingPlcHdr/>
            <w:text/>
          </w:sdtPr>
          <w:sdtEndPr/>
          <w:sdtContent>
            <w:tc>
              <w:tcPr>
                <w:tcW w:w="9060" w:type="dxa"/>
                <w:vAlign w:val="bottom"/>
              </w:tcPr>
              <w:p w:rsidR="007A4F5A" w:rsidRPr="007A4F5A" w:rsidRDefault="007A4F5A" w:rsidP="007A4F5A">
                <w:pPr>
                  <w:pStyle w:val="Ondertitel"/>
                </w:pPr>
                <w:r w:rsidRPr="0027282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:rsidR="00F573A4" w:rsidRDefault="00F573A4" w:rsidP="00C25385">
      <w:pPr>
        <w:pStyle w:val="Kop3-Oranje"/>
      </w:pPr>
    </w:p>
    <w:p w:rsidR="00F573A4" w:rsidRDefault="00F573A4" w:rsidP="00F573A4">
      <w:pPr>
        <w:rPr>
          <w:rFonts w:ascii="Franklin Gothic Medium" w:eastAsiaTheme="majorEastAsia" w:hAnsi="Franklin Gothic Medium" w:cstheme="majorBidi"/>
          <w:color w:val="E79045" w:themeColor="text2"/>
          <w:sz w:val="22"/>
          <w:szCs w:val="24"/>
        </w:rPr>
      </w:pPr>
      <w:r>
        <w:br w:type="page"/>
      </w:r>
    </w:p>
    <w:p w:rsidR="000B1B91" w:rsidRDefault="000B1B91" w:rsidP="00C25385">
      <w:pPr>
        <w:pStyle w:val="Kop3-Oranje"/>
        <w:sectPr w:rsidR="000B1B91" w:rsidSect="007A4F5A">
          <w:headerReference w:type="default" r:id="rId9"/>
          <w:footerReference w:type="default" r:id="rId10"/>
          <w:headerReference w:type="first" r:id="rId11"/>
          <w:pgSz w:w="11906" w:h="16838" w:code="9"/>
          <w:pgMar w:top="1418" w:right="1418" w:bottom="567" w:left="1418" w:header="567" w:footer="284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18"/>
          <w:szCs w:val="18"/>
          <w:lang w:eastAsia="en-US"/>
        </w:rPr>
        <w:id w:val="-4239577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30946" w:rsidRDefault="00C30946">
          <w:pPr>
            <w:pStyle w:val="Kopvaninhoudsopgave"/>
          </w:pPr>
          <w:r>
            <w:t>Inhoudsopgave</w:t>
          </w:r>
        </w:p>
        <w:p w:rsidR="00E664B0" w:rsidRDefault="00E664B0">
          <w:pPr>
            <w:pStyle w:val="Inhopg1"/>
            <w:rPr>
              <w:rFonts w:eastAsiaTheme="minorEastAsia"/>
              <w:caps w:val="0"/>
              <w:color w:val="auto"/>
              <w:sz w:val="22"/>
              <w:szCs w:val="22"/>
              <w:lang w:eastAsia="nl-NL"/>
            </w:rPr>
          </w:pPr>
          <w:r>
            <w:rPr>
              <w:b/>
              <w:bCs/>
              <w:caps w:val="0"/>
            </w:rPr>
            <w:fldChar w:fldCharType="begin"/>
          </w:r>
          <w:r>
            <w:rPr>
              <w:b/>
              <w:bCs/>
              <w:caps w:val="0"/>
            </w:rPr>
            <w:instrText xml:space="preserve"> TOC \o "2-3" \h \z \t "Kop 1;1;Kop1-Blauw;1;Kop1-Oranje;1" </w:instrText>
          </w:r>
          <w:r>
            <w:rPr>
              <w:b/>
              <w:bCs/>
              <w:caps w:val="0"/>
            </w:rPr>
            <w:fldChar w:fldCharType="separate"/>
          </w:r>
          <w:hyperlink w:anchor="_Toc3542573" w:history="1">
            <w:r w:rsidRPr="00C17486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eastAsiaTheme="minorEastAsia"/>
                <w:caps w:val="0"/>
                <w:color w:val="auto"/>
                <w:sz w:val="22"/>
                <w:szCs w:val="22"/>
                <w:lang w:eastAsia="nl-NL"/>
              </w:rPr>
              <w:tab/>
            </w:r>
            <w:r w:rsidRPr="00C17486">
              <w:rPr>
                <w:rStyle w:val="Hyperlink"/>
              </w:rPr>
              <w:t>Het eerste hoofdstuk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_Toc3542573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61FD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361FD3" w:rsidRDefault="00E664B0">
          <w:r>
            <w:rPr>
              <w:b/>
              <w:bCs/>
              <w:caps/>
              <w:noProof/>
              <w:color w:val="E79045" w:themeColor="text2"/>
              <w:sz w:val="26"/>
            </w:rPr>
            <w:fldChar w:fldCharType="end"/>
          </w:r>
        </w:p>
      </w:sdtContent>
    </w:sdt>
    <w:p w:rsidR="00361FD3" w:rsidRPr="00361FD3" w:rsidRDefault="00361FD3" w:rsidP="00361FD3"/>
    <w:p w:rsidR="00361FD3" w:rsidRPr="00361FD3" w:rsidRDefault="00361FD3" w:rsidP="00361FD3"/>
    <w:p w:rsidR="00361FD3" w:rsidRPr="00361FD3" w:rsidRDefault="00361FD3" w:rsidP="00361FD3"/>
    <w:p w:rsidR="00361FD3" w:rsidRPr="00361FD3" w:rsidRDefault="00361FD3" w:rsidP="00361FD3"/>
    <w:p w:rsidR="00C30946" w:rsidRPr="00361FD3" w:rsidRDefault="00361FD3" w:rsidP="00361FD3">
      <w:pPr>
        <w:tabs>
          <w:tab w:val="left" w:pos="3615"/>
        </w:tabs>
      </w:pPr>
      <w:r>
        <w:tab/>
      </w:r>
    </w:p>
    <w:sdt>
      <w:sdtPr>
        <w:alias w:val="Rapporttitel"/>
        <w:tag w:val="Rapporttitel"/>
        <w:id w:val="417906999"/>
        <w:placeholder>
          <w:docPart w:val="303E25E5B6074AE98CAD102E1739722C"/>
        </w:placeholder>
        <w:showingPlcHdr/>
        <w:dataBinding w:prefixMappings="xmlns:ns0='http://Greg_Maxey/CC_Mapping_Part'" w:xpath="/ns0:CC_Map_Root[1]/ns0:Rapporttitel[1]" w:storeItemID="{6A25F647-0F58-4769-A052-F53435B0CDC5}"/>
        <w:text w:multiLine="1"/>
      </w:sdtPr>
      <w:sdtEndPr/>
      <w:sdtContent>
        <w:p w:rsidR="00AD38B6" w:rsidRPr="00BF5505" w:rsidRDefault="009370C2" w:rsidP="00BF5505">
          <w:pPr>
            <w:pStyle w:val="KopGeenNr"/>
          </w:pPr>
          <w:r w:rsidRPr="00BF5505">
            <w:t>Klik of tik om tekst in te voeren.</w:t>
          </w:r>
        </w:p>
      </w:sdtContent>
    </w:sdt>
    <w:p w:rsidR="0063611F" w:rsidRDefault="008443E4" w:rsidP="008443E4">
      <w:r>
        <w:rPr>
          <w:noProof/>
        </w:rPr>
        <w:drawing>
          <wp:anchor distT="0" distB="0" distL="114300" distR="114300" simplePos="0" relativeHeight="251664384" behindDoc="0" locked="0" layoutInCell="1" allowOverlap="1" wp14:anchorId="7D5297EE" wp14:editId="649B78C6">
            <wp:simplePos x="0" y="0"/>
            <wp:positionH relativeFrom="margin">
              <wp:posOffset>0</wp:posOffset>
            </wp:positionH>
            <wp:positionV relativeFrom="paragraph">
              <wp:posOffset>-28152</wp:posOffset>
            </wp:positionV>
            <wp:extent cx="999000" cy="9792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f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00" cy="9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7CE" w:rsidRDefault="00BD57CE" w:rsidP="008443E4"/>
    <w:p w:rsidR="00BD57CE" w:rsidRDefault="00BD57CE" w:rsidP="008443E4"/>
    <w:p w:rsidR="000975A2" w:rsidRDefault="000975A2" w:rsidP="0063611F"/>
    <w:p w:rsidR="00275594" w:rsidRDefault="00275594" w:rsidP="0063611F"/>
    <w:p w:rsidR="000975A2" w:rsidRDefault="008662CD" w:rsidP="0063611F">
      <w:r w:rsidRPr="008662CD">
        <w:rPr>
          <w:rFonts w:asciiTheme="majorHAnsi" w:hAnsiTheme="majorHAnsi"/>
        </w:rPr>
        <w:t xml:space="preserve">Datum: </w:t>
      </w:r>
      <w:sdt>
        <w:sdtPr>
          <w:id w:val="-538812914"/>
          <w:placeholder>
            <w:docPart w:val="B450607C88A444F297FDEC11D08D9055"/>
          </w:placeholder>
          <w:showingPlcHdr/>
          <w:date w:fullDate="2019-03-19T00:00:00Z">
            <w:dateFormat w:val="d MMMM yyyy"/>
            <w:lid w:val="nl-NL"/>
            <w:storeMappedDataAs w:val="dateTime"/>
            <w:calendar w:val="gregorian"/>
          </w:date>
        </w:sdtPr>
        <w:sdtEndPr/>
        <w:sdtContent>
          <w:r w:rsidR="00BF5505" w:rsidRPr="00DE0F9F">
            <w:rPr>
              <w:rStyle w:val="Tekstvantijdelijkeaanduiding"/>
            </w:rPr>
            <w:t>Klik of tik om een datum in te voeren.</w:t>
          </w:r>
        </w:sdtContent>
      </w:sdt>
    </w:p>
    <w:p w:rsidR="008662CD" w:rsidRPr="008662CD" w:rsidRDefault="008662CD" w:rsidP="0063611F">
      <w:pPr>
        <w:rPr>
          <w:rFonts w:asciiTheme="majorHAnsi" w:hAnsiTheme="majorHAnsi"/>
        </w:rPr>
      </w:pPr>
      <w:r w:rsidRPr="008662CD">
        <w:rPr>
          <w:rFonts w:asciiTheme="majorHAnsi" w:hAnsiTheme="majorHAnsi"/>
        </w:rPr>
        <w:t>Auteurs:</w:t>
      </w:r>
    </w:p>
    <w:sdt>
      <w:sdtPr>
        <w:id w:val="-478920966"/>
        <w15:repeatingSection>
          <w15:sectionTitle w:val="Auteur"/>
        </w15:repeatingSection>
      </w:sdtPr>
      <w:sdtEndPr/>
      <w:sdtContent>
        <w:sdt>
          <w:sdtPr>
            <w:id w:val="-1282572615"/>
            <w:placeholder>
              <w:docPart w:val="504635C496EC491983C55D95375294C3"/>
            </w:placeholder>
            <w15:repeatingSectionItem/>
          </w:sdtPr>
          <w:sdtEndPr/>
          <w:sdtContent>
            <w:sdt>
              <w:sdtPr>
                <w:id w:val="-911546419"/>
                <w:placeholder>
                  <w:docPart w:val="EA64925A140949BA95D11F1B3A8E61E5"/>
                </w:placeholder>
                <w:showingPlcHdr/>
                <w:text/>
              </w:sdtPr>
              <w:sdtEndPr/>
              <w:sdtContent>
                <w:p w:rsidR="008662CD" w:rsidRDefault="00BF5505" w:rsidP="0063611F">
                  <w:r>
                    <w:rPr>
                      <w:rStyle w:val="Tekstvantijdelijkeaanduiding"/>
                    </w:rPr>
                    <w:t>Naam + Achternaam</w:t>
                  </w:r>
                </w:p>
              </w:sdtContent>
            </w:sdt>
          </w:sdtContent>
        </w:sdt>
      </w:sdtContent>
    </w:sdt>
    <w:p w:rsidR="008662CD" w:rsidRDefault="008662CD" w:rsidP="0063611F"/>
    <w:p w:rsidR="00A7110A" w:rsidRDefault="00A7110A" w:rsidP="0063611F">
      <w:pPr>
        <w:sectPr w:rsidR="00A7110A" w:rsidSect="005C0E16">
          <w:headerReference w:type="default" r:id="rId13"/>
          <w:headerReference w:type="first" r:id="rId14"/>
          <w:pgSz w:w="11906" w:h="16838" w:code="9"/>
          <w:pgMar w:top="2665" w:right="1418" w:bottom="4536" w:left="1418" w:header="567" w:footer="284" w:gutter="0"/>
          <w:cols w:space="708"/>
          <w:titlePg/>
          <w:docGrid w:linePitch="360"/>
        </w:sectPr>
      </w:pPr>
    </w:p>
    <w:p w:rsidR="008443E4" w:rsidRDefault="00F75B63" w:rsidP="008443E4">
      <w:pPr>
        <w:pStyle w:val="Kop1"/>
      </w:pPr>
      <w:bookmarkStart w:id="0" w:name="_Toc3542573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DE90CB5" wp14:editId="70997AFB">
            <wp:simplePos x="0" y="0"/>
            <wp:positionH relativeFrom="margin">
              <wp:posOffset>-2963</wp:posOffset>
            </wp:positionH>
            <wp:positionV relativeFrom="paragraph">
              <wp:posOffset>419947</wp:posOffset>
            </wp:positionV>
            <wp:extent cx="998855" cy="9779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f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8B5">
        <w:t>Het eerste hoofdstuk</w:t>
      </w:r>
      <w:bookmarkEnd w:id="0"/>
      <w:r w:rsidR="00361FD3">
        <w:t xml:space="preserve"> Test</w:t>
      </w:r>
      <w:bookmarkStart w:id="1" w:name="_GoBack"/>
      <w:bookmarkEnd w:id="1"/>
    </w:p>
    <w:p w:rsidR="009370C2" w:rsidRDefault="009370C2" w:rsidP="00D124DF"/>
    <w:p w:rsidR="009370C2" w:rsidRDefault="009370C2" w:rsidP="00D124DF"/>
    <w:p w:rsidR="009370C2" w:rsidRDefault="009370C2"/>
    <w:sdt>
      <w:sdtPr>
        <w:id w:val="-1352178158"/>
        <w:lock w:val="sdtContentLocked"/>
        <w:placeholder>
          <w:docPart w:val="130413FCE008400A89CDE911771600F7"/>
        </w:placeholder>
        <w:group/>
      </w:sdtPr>
      <w:sdtEndPr/>
      <w:sdtContent>
        <w:p w:rsidR="008443E4" w:rsidRDefault="008443E4" w:rsidP="00D124DF">
          <w:pPr>
            <w:sectPr w:rsidR="008443E4" w:rsidSect="009E23DE">
              <w:headerReference w:type="default" r:id="rId15"/>
              <w:headerReference w:type="first" r:id="rId16"/>
              <w:footerReference w:type="first" r:id="rId17"/>
              <w:pgSz w:w="11906" w:h="16838" w:code="9"/>
              <w:pgMar w:top="2552" w:right="1418" w:bottom="1418" w:left="1418" w:header="567" w:footer="737" w:gutter="0"/>
              <w:cols w:space="708"/>
              <w:titlePg/>
              <w:docGrid w:linePitch="360"/>
            </w:sectPr>
          </w:pPr>
        </w:p>
        <w:p w:rsidR="005316A3" w:rsidRDefault="005316A3" w:rsidP="0063611F"/>
        <w:tbl>
          <w:tblPr>
            <w:tblStyle w:val="Tabelraster"/>
            <w:tblpPr w:vertAnchor="page" w:horzAnchor="margin" w:tblpY="4537"/>
            <w:tblW w:w="907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685"/>
            <w:gridCol w:w="5386"/>
          </w:tblGrid>
          <w:tr w:rsidR="005316A3" w:rsidTr="00162A90">
            <w:trPr>
              <w:trHeight w:val="964"/>
              <w:tblHeader/>
            </w:trPr>
            <w:tc>
              <w:tcPr>
                <w:tcW w:w="3685" w:type="dxa"/>
              </w:tcPr>
              <w:p w:rsidR="005316A3" w:rsidRDefault="005316A3" w:rsidP="00162A90">
                <w:pPr>
                  <w:pStyle w:val="Colofonkop"/>
                  <w:framePr w:wrap="auto" w:vAnchor="margin" w:hAnchor="text" w:yAlign="inline"/>
                </w:pPr>
                <w:r w:rsidRPr="005316A3">
                  <w:t>COLOFON</w:t>
                </w:r>
              </w:p>
            </w:tc>
            <w:tc>
              <w:tcPr>
                <w:tcW w:w="5386" w:type="dxa"/>
              </w:tcPr>
              <w:p w:rsidR="005316A3" w:rsidRDefault="005316A3" w:rsidP="00162A90"/>
            </w:tc>
          </w:tr>
          <w:tr w:rsidR="005316A3" w:rsidTr="00162A90">
            <w:trPr>
              <w:trHeight w:val="277"/>
            </w:trPr>
            <w:tc>
              <w:tcPr>
                <w:tcW w:w="3685" w:type="dxa"/>
              </w:tcPr>
              <w:p w:rsidR="005316A3" w:rsidRPr="00852E3A" w:rsidRDefault="005316A3" w:rsidP="00162A90">
                <w:pPr>
                  <w:rPr>
                    <w:spacing w:val="2"/>
                  </w:rPr>
                </w:pPr>
                <w:r w:rsidRPr="00852E3A">
                  <w:rPr>
                    <w:color w:val="00ABCA" w:themeColor="accent2"/>
                    <w:spacing w:val="2"/>
                  </w:rPr>
                  <w:t>Programma naar een Rijke Waddenzee</w:t>
                </w:r>
              </w:p>
            </w:tc>
            <w:tc>
              <w:tcPr>
                <w:tcW w:w="5386" w:type="dxa"/>
              </w:tcPr>
              <w:p w:rsidR="005316A3" w:rsidRDefault="000F52DC" w:rsidP="00162A90"/>
            </w:tc>
          </w:tr>
        </w:tbl>
      </w:sdtContent>
    </w:sdt>
    <w:p w:rsidR="00B25C70" w:rsidRDefault="00B25C70"/>
    <w:tbl>
      <w:tblPr>
        <w:tblStyle w:val="Tabelraster"/>
        <w:tblpPr w:vertAnchor="page" w:horzAnchor="margin" w:tblpY="5955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5386"/>
      </w:tblGrid>
      <w:tr w:rsidR="005316A3" w:rsidTr="00B25C70">
        <w:trPr>
          <w:trHeight w:val="284"/>
        </w:trPr>
        <w:tc>
          <w:tcPr>
            <w:tcW w:w="3685" w:type="dxa"/>
            <w:vAlign w:val="bottom"/>
          </w:tcPr>
          <w:p w:rsidR="005316A3" w:rsidRDefault="005316A3" w:rsidP="00B25C70">
            <w:r>
              <w:t>Rijks</w:t>
            </w:r>
            <w:r w:rsidR="00852E3A">
              <w:t xml:space="preserve">kantoor </w:t>
            </w:r>
            <w:proofErr w:type="spellStart"/>
            <w:r w:rsidR="00852E3A">
              <w:t>Middelzeehuys</w:t>
            </w:r>
            <w:proofErr w:type="spellEnd"/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27"/>
        </w:trPr>
        <w:tc>
          <w:tcPr>
            <w:tcW w:w="3685" w:type="dxa"/>
            <w:vAlign w:val="bottom"/>
          </w:tcPr>
          <w:p w:rsidR="005316A3" w:rsidRDefault="005316A3" w:rsidP="00B25C70">
            <w:r>
              <w:t xml:space="preserve">Zuidersingel 3 </w:t>
            </w:r>
            <w:r w:rsidRPr="005316A3">
              <w:t>8911 AV Leeuwarden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67"/>
        </w:trPr>
        <w:tc>
          <w:tcPr>
            <w:tcW w:w="3685" w:type="dxa"/>
            <w:vAlign w:val="bottom"/>
          </w:tcPr>
          <w:p w:rsidR="005316A3" w:rsidRDefault="005316A3" w:rsidP="00B25C70">
            <w:r>
              <w:t>Huis voor de Wadden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27"/>
        </w:trPr>
        <w:tc>
          <w:tcPr>
            <w:tcW w:w="3685" w:type="dxa"/>
            <w:vAlign w:val="bottom"/>
          </w:tcPr>
          <w:p w:rsidR="005316A3" w:rsidRDefault="00BB312D" w:rsidP="00B25C70">
            <w:r w:rsidRPr="00BB312D">
              <w:t>Ruiterskwartier 121A 8911 BS Leeuwarden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  <w:vAlign w:val="bottom"/>
          </w:tcPr>
          <w:p w:rsidR="005316A3" w:rsidRDefault="00BB312D" w:rsidP="00B25C70">
            <w:r w:rsidRPr="00BB312D">
              <w:t>Postbus 20401, 2500 EK Den Haag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  <w:vAlign w:val="bottom"/>
          </w:tcPr>
          <w:p w:rsidR="005316A3" w:rsidRDefault="00890476" w:rsidP="00B25C70">
            <w:r w:rsidRPr="00890476">
              <w:t>088 - 797 44 00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91"/>
        </w:trPr>
        <w:tc>
          <w:tcPr>
            <w:tcW w:w="3685" w:type="dxa"/>
            <w:vAlign w:val="bottom"/>
          </w:tcPr>
          <w:p w:rsidR="005316A3" w:rsidRDefault="00890476" w:rsidP="00B25C70">
            <w:r w:rsidRPr="00890476">
              <w:t>secretariaatprw@minez</w:t>
            </w:r>
            <w:r w:rsidR="00361FD3">
              <w:t>k</w:t>
            </w:r>
            <w:r w:rsidRPr="00890476">
              <w:t>.nl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83"/>
        </w:trPr>
        <w:tc>
          <w:tcPr>
            <w:tcW w:w="3685" w:type="dxa"/>
            <w:vAlign w:val="bottom"/>
          </w:tcPr>
          <w:p w:rsidR="005316A3" w:rsidRDefault="00100495" w:rsidP="00B25C70">
            <w:r w:rsidRPr="00100495">
              <w:t>www.rijkewaddenzee.nl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907"/>
        </w:trPr>
        <w:tc>
          <w:tcPr>
            <w:tcW w:w="3685" w:type="dxa"/>
          </w:tcPr>
          <w:p w:rsidR="005316A3" w:rsidRDefault="00852E3A" w:rsidP="00B25C70">
            <w:r>
              <w:rPr>
                <w:noProof/>
              </w:rPr>
              <w:drawing>
                <wp:inline distT="0" distB="0" distL="0" distR="0" wp14:anchorId="2861A958" wp14:editId="68D6A3ED">
                  <wp:extent cx="83019" cy="68651"/>
                  <wp:effectExtent l="0" t="0" r="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12" cy="12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00495" w:rsidRPr="00100495">
              <w:t>RijkeWaddenzee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Opdrachtgevers:</w:t>
            </w:r>
          </w:p>
        </w:tc>
        <w:sdt>
          <w:sdtPr>
            <w:id w:val="-1264999208"/>
            <w:placeholder>
              <w:docPart w:val="03242FAE53B8400FBA155E7177890154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162A90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Eindredactie:</w:t>
            </w:r>
          </w:p>
        </w:tc>
        <w:sdt>
          <w:sdtPr>
            <w:id w:val="-931353983"/>
            <w:placeholder>
              <w:docPart w:val="9942E77463FC45F78F8A3E17FBEBFFA2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Opmaak:</w:t>
            </w:r>
          </w:p>
        </w:tc>
        <w:sdt>
          <w:sdtPr>
            <w:id w:val="-767927273"/>
            <w:placeholder>
              <w:docPart w:val="0FB0D9B790B34003BB995B6503035C25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794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Fotografie:</w:t>
            </w:r>
          </w:p>
        </w:tc>
        <w:sdt>
          <w:sdtPr>
            <w:id w:val="-1343235762"/>
            <w:placeholder>
              <w:docPart w:val="C7A24AAC7AD84CB1854444316F244EE9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340"/>
        </w:trPr>
        <w:sdt>
          <w:sdtPr>
            <w:id w:val="-357271477"/>
            <w:placeholder>
              <w:docPart w:val="8DBF8CBA0E984050887CBFED0E6B69FE"/>
            </w:placeholder>
            <w:showingPlcHdr/>
            <w:date>
              <w:dateFormat w:val="MMMM 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685" w:type="dxa"/>
              </w:tcPr>
              <w:p w:rsidR="005316A3" w:rsidRDefault="00852E3A" w:rsidP="00B25C70">
                <w:r w:rsidRPr="00DE0F9F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  <w:tc>
          <w:tcPr>
            <w:tcW w:w="5386" w:type="dxa"/>
          </w:tcPr>
          <w:p w:rsidR="005316A3" w:rsidRDefault="005316A3" w:rsidP="00B25C70"/>
        </w:tc>
      </w:tr>
    </w:tbl>
    <w:p w:rsidR="005316A3" w:rsidRDefault="005316A3" w:rsidP="0063611F"/>
    <w:p w:rsidR="005316A3" w:rsidRDefault="005316A3" w:rsidP="0063611F">
      <w:pPr>
        <w:sectPr w:rsidR="005316A3" w:rsidSect="005316A3">
          <w:headerReference w:type="default" r:id="rId19"/>
          <w:headerReference w:type="first" r:id="rId20"/>
          <w:pgSz w:w="11906" w:h="16838" w:code="9"/>
          <w:pgMar w:top="2835" w:right="1418" w:bottom="568" w:left="1418" w:header="567" w:footer="737" w:gutter="0"/>
          <w:cols w:space="708"/>
          <w:docGrid w:linePitch="360"/>
        </w:sectPr>
      </w:pPr>
    </w:p>
    <w:p w:rsidR="0063611F" w:rsidRDefault="0063611F" w:rsidP="0063611F"/>
    <w:sectPr w:rsidR="0063611F" w:rsidSect="00DE5A6F">
      <w:headerReference w:type="default" r:id="rId21"/>
      <w:footerReference w:type="default" r:id="rId22"/>
      <w:pgSz w:w="11906" w:h="16838" w:code="9"/>
      <w:pgMar w:top="2835" w:right="1418" w:bottom="1134" w:left="1418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FD3" w:rsidRDefault="00361FD3" w:rsidP="00907211">
      <w:pPr>
        <w:spacing w:line="240" w:lineRule="auto"/>
      </w:pPr>
      <w:r>
        <w:separator/>
      </w:r>
    </w:p>
  </w:endnote>
  <w:endnote w:type="continuationSeparator" w:id="0">
    <w:p w:rsidR="00361FD3" w:rsidRDefault="00361FD3" w:rsidP="009072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2509360"/>
      <w:docPartObj>
        <w:docPartGallery w:val="Page Numbers (Bottom of Page)"/>
        <w:docPartUnique/>
      </w:docPartObj>
    </w:sdtPr>
    <w:sdtEndPr/>
    <w:sdtContent>
      <w:p w:rsidR="00DE5A6F" w:rsidRPr="000D7232" w:rsidRDefault="000D7232" w:rsidP="000D7232">
        <w:pPr>
          <w:pStyle w:val="Voettekst"/>
          <w:tabs>
            <w:tab w:val="clear" w:pos="9072"/>
          </w:tabs>
          <w:ind w:right="-7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7380769"/>
      <w:docPartObj>
        <w:docPartGallery w:val="Page Numbers (Bottom of Page)"/>
        <w:docPartUnique/>
      </w:docPartObj>
    </w:sdtPr>
    <w:sdtEndPr/>
    <w:sdtContent>
      <w:p w:rsidR="0063611F" w:rsidRDefault="00034522" w:rsidP="00034522">
        <w:pPr>
          <w:pStyle w:val="Voettekst"/>
          <w:tabs>
            <w:tab w:val="clear" w:pos="9072"/>
          </w:tabs>
          <w:ind w:right="-7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6160191"/>
      <w:docPartObj>
        <w:docPartGallery w:val="Page Numbers (Bottom of Page)"/>
        <w:docPartUnique/>
      </w:docPartObj>
    </w:sdtPr>
    <w:sdtEndPr/>
    <w:sdtContent>
      <w:p w:rsidR="00DE5A6F" w:rsidRDefault="000F52DC" w:rsidP="00DE5A6F">
        <w:pPr>
          <w:pStyle w:val="Voettekst"/>
          <w:tabs>
            <w:tab w:val="clear" w:pos="9072"/>
          </w:tabs>
          <w:ind w:right="-711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FD3" w:rsidRDefault="00361FD3" w:rsidP="00907211">
      <w:pPr>
        <w:spacing w:line="240" w:lineRule="auto"/>
      </w:pPr>
      <w:r>
        <w:separator/>
      </w:r>
    </w:p>
  </w:footnote>
  <w:footnote w:type="continuationSeparator" w:id="0">
    <w:p w:rsidR="00361FD3" w:rsidRDefault="00361FD3" w:rsidP="009072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3A4" w:rsidRDefault="00F573A4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68AF69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1640"/>
          <wp:effectExtent l="0" t="0" r="3175" b="0"/>
          <wp:wrapNone/>
          <wp:docPr id="14" name="Afbeelding 14" descr="Afbeelding met schermafbeelding&#10;&#10;Beschrijving is gegenereerd met zeer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397_Wordsjabloon_DEF2_05-03-2019_PDF16_Page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211" w:rsidRDefault="007A4F5A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514" cy="10691640"/>
          <wp:effectExtent l="0" t="0" r="4445" b="0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397_Wordsjabloon_DEF2_05-03-2019_PDF16_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14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371" w:rsidRDefault="00F41371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A81EB3C" wp14:editId="252A2076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182" name="Afbeelding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B91" w:rsidRDefault="000B1B91" w:rsidP="000B1B91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759D1C" wp14:editId="0D1943B2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183" name="Afbeelding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>
    <w:pPr>
      <w:pStyle w:val="Koptekst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1BE0E04" wp14:editId="732C5D3B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11F" w:rsidRDefault="0063611F" w:rsidP="000B1B91">
    <w:pPr>
      <w:pStyle w:val="Kop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83DC6EA" wp14:editId="2504F7F2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3E4" w:rsidRDefault="008443E4">
    <w:pPr>
      <w:pStyle w:val="Koptekst"/>
    </w:pPr>
    <w:r>
      <w:rPr>
        <w:noProof/>
      </w:rPr>
      <w:drawing>
        <wp:anchor distT="0" distB="0" distL="114300" distR="114300" simplePos="0" relativeHeight="251676672" behindDoc="1" locked="0" layoutInCell="1" allowOverlap="1" wp14:anchorId="2703F04B" wp14:editId="5D26261D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51" name="Afbeelding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 w:rsidP="000B1B91">
    <w:pPr>
      <w:pStyle w:val="Kopteks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1944D939" wp14:editId="014E313C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52" name="Afbeelding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>
    <w:pPr>
      <w:pStyle w:val="Koptekst"/>
    </w:pPr>
    <w:r>
      <w:rPr>
        <w:noProof/>
      </w:rPr>
      <w:drawing>
        <wp:anchor distT="0" distB="0" distL="114300" distR="114300" simplePos="0" relativeHeight="251656190" behindDoc="1" locked="0" layoutInCell="1" allowOverlap="1" wp14:anchorId="60BD6160" wp14:editId="5C4D7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40" cy="10691640"/>
          <wp:effectExtent l="0" t="0" r="3810" b="0"/>
          <wp:wrapNone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2397_Wordsjabloon_DEF2_05-03-2019_PDF16_Page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84E99"/>
    <w:multiLevelType w:val="multilevel"/>
    <w:tmpl w:val="5364B256"/>
    <w:numStyleLink w:val="punten"/>
  </w:abstractNum>
  <w:abstractNum w:abstractNumId="1" w15:restartNumberingAfterBreak="0">
    <w:nsid w:val="20EE0EE1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ECD3D4C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3" w15:restartNumberingAfterBreak="0">
    <w:nsid w:val="4171518B"/>
    <w:multiLevelType w:val="multilevel"/>
    <w:tmpl w:val="5364B256"/>
    <w:styleLink w:val="punten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36F31"/>
    <w:multiLevelType w:val="multilevel"/>
    <w:tmpl w:val="5364B256"/>
    <w:numStyleLink w:val="punten"/>
  </w:abstractNum>
  <w:abstractNum w:abstractNumId="5" w15:restartNumberingAfterBreak="0">
    <w:nsid w:val="5F143AC1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780A6291"/>
    <w:multiLevelType w:val="hybridMultilevel"/>
    <w:tmpl w:val="5EA2EF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FD7CDF"/>
    <w:multiLevelType w:val="hybridMultilevel"/>
    <w:tmpl w:val="527CB428"/>
    <w:lvl w:ilvl="0" w:tplc="FC943DAA">
      <w:start w:val="1"/>
      <w:numFmt w:val="decimal"/>
      <w:pStyle w:val="Kop1"/>
      <w:lvlText w:val="%1."/>
      <w:lvlJc w:val="righ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26025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D3"/>
    <w:rsid w:val="00017C6C"/>
    <w:rsid w:val="000236DA"/>
    <w:rsid w:val="00034522"/>
    <w:rsid w:val="00067D85"/>
    <w:rsid w:val="000975A2"/>
    <w:rsid w:val="000B1B91"/>
    <w:rsid w:val="000D7232"/>
    <w:rsid w:val="000F52DC"/>
    <w:rsid w:val="00100495"/>
    <w:rsid w:val="00106685"/>
    <w:rsid w:val="00135134"/>
    <w:rsid w:val="00162A90"/>
    <w:rsid w:val="00170D08"/>
    <w:rsid w:val="001A5C63"/>
    <w:rsid w:val="00231A2B"/>
    <w:rsid w:val="0026349F"/>
    <w:rsid w:val="00275594"/>
    <w:rsid w:val="002D28B5"/>
    <w:rsid w:val="003603BA"/>
    <w:rsid w:val="00361FD3"/>
    <w:rsid w:val="00362A52"/>
    <w:rsid w:val="00376501"/>
    <w:rsid w:val="00384D9D"/>
    <w:rsid w:val="003A04A1"/>
    <w:rsid w:val="003B7904"/>
    <w:rsid w:val="0047012E"/>
    <w:rsid w:val="00484F38"/>
    <w:rsid w:val="005111C4"/>
    <w:rsid w:val="005316A3"/>
    <w:rsid w:val="005516F0"/>
    <w:rsid w:val="005612A1"/>
    <w:rsid w:val="0056659B"/>
    <w:rsid w:val="005A4154"/>
    <w:rsid w:val="005C0E16"/>
    <w:rsid w:val="00607347"/>
    <w:rsid w:val="00623B4C"/>
    <w:rsid w:val="0063611F"/>
    <w:rsid w:val="006D2FAE"/>
    <w:rsid w:val="00724ED4"/>
    <w:rsid w:val="00795AD6"/>
    <w:rsid w:val="007A4F5A"/>
    <w:rsid w:val="008443E4"/>
    <w:rsid w:val="00852E3A"/>
    <w:rsid w:val="008662CD"/>
    <w:rsid w:val="00890476"/>
    <w:rsid w:val="008D2E8F"/>
    <w:rsid w:val="008F5B30"/>
    <w:rsid w:val="00907211"/>
    <w:rsid w:val="009370C2"/>
    <w:rsid w:val="009771FE"/>
    <w:rsid w:val="009E23DE"/>
    <w:rsid w:val="009E6F68"/>
    <w:rsid w:val="009F1C87"/>
    <w:rsid w:val="00A149B2"/>
    <w:rsid w:val="00A7110A"/>
    <w:rsid w:val="00AD38B6"/>
    <w:rsid w:val="00AD59E5"/>
    <w:rsid w:val="00B25C70"/>
    <w:rsid w:val="00B274FE"/>
    <w:rsid w:val="00B50758"/>
    <w:rsid w:val="00B77554"/>
    <w:rsid w:val="00BB312D"/>
    <w:rsid w:val="00BD57CE"/>
    <w:rsid w:val="00BE1EA3"/>
    <w:rsid w:val="00BE203B"/>
    <w:rsid w:val="00BF5505"/>
    <w:rsid w:val="00C021DF"/>
    <w:rsid w:val="00C25385"/>
    <w:rsid w:val="00C30946"/>
    <w:rsid w:val="00C85FE7"/>
    <w:rsid w:val="00CA7B71"/>
    <w:rsid w:val="00CC6EBF"/>
    <w:rsid w:val="00CF46BA"/>
    <w:rsid w:val="00D124DF"/>
    <w:rsid w:val="00D41504"/>
    <w:rsid w:val="00DA4B6A"/>
    <w:rsid w:val="00DD22BB"/>
    <w:rsid w:val="00DE5A6F"/>
    <w:rsid w:val="00DE7287"/>
    <w:rsid w:val="00E664B0"/>
    <w:rsid w:val="00F41371"/>
    <w:rsid w:val="00F573A4"/>
    <w:rsid w:val="00F744A3"/>
    <w:rsid w:val="00F75B63"/>
    <w:rsid w:val="00FA30D6"/>
    <w:rsid w:val="00FB43FF"/>
    <w:rsid w:val="00FC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20173"/>
  <w15:chartTrackingRefBased/>
  <w15:docId w15:val="{3484CC8E-6B1B-4B81-8A01-EC6E629F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uiPriority="9" w:qFormat="1"/>
    <w:lsdException w:name="heading 4" w:semiHidden="1" w:uiPriority="39" w:qFormat="1"/>
    <w:lsdException w:name="heading 5" w:semiHidden="1" w:uiPriority="39" w:qFormat="1"/>
    <w:lsdException w:name="heading 6" w:semiHidden="1" w:uiPriority="39" w:qFormat="1"/>
    <w:lsdException w:name="heading 7" w:semiHidden="1" w:uiPriority="39" w:qFormat="1"/>
    <w:lsdException w:name="heading 8" w:semiHidden="1" w:uiPriority="39" w:qFormat="1"/>
    <w:lsdException w:name="heading 9" w:semiHidden="1" w:uiPriority="3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1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2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D28B5"/>
  </w:style>
  <w:style w:type="paragraph" w:styleId="Kop1">
    <w:name w:val="heading 1"/>
    <w:basedOn w:val="Standaard"/>
    <w:next w:val="Standaard"/>
    <w:link w:val="Kop1Char"/>
    <w:uiPriority w:val="2"/>
    <w:qFormat/>
    <w:rsid w:val="002D28B5"/>
    <w:pPr>
      <w:keepNext/>
      <w:keepLines/>
      <w:pageBreakBefore/>
      <w:numPr>
        <w:numId w:val="1"/>
      </w:numPr>
      <w:spacing w:line="700" w:lineRule="atLeast"/>
      <w:ind w:left="0" w:hanging="142"/>
      <w:outlineLvl w:val="0"/>
    </w:pPr>
    <w:rPr>
      <w:rFonts w:asciiTheme="majorHAnsi" w:eastAsiaTheme="majorEastAsia" w:hAnsiTheme="majorHAnsi" w:cstheme="majorBidi"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4"/>
    <w:qFormat/>
    <w:rsid w:val="001351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5"/>
    <w:qFormat/>
    <w:rsid w:val="00135134"/>
    <w:pPr>
      <w:keepNext/>
      <w:keepLines/>
      <w:spacing w:line="300" w:lineRule="atLeast"/>
      <w:outlineLvl w:val="2"/>
    </w:pPr>
    <w:rPr>
      <w:rFonts w:ascii="Franklin Gothic Medium" w:eastAsiaTheme="majorEastAsia" w:hAnsi="Franklin Gothic Medium" w:cstheme="majorBidi"/>
      <w:caps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2"/>
    <w:qFormat/>
    <w:rsid w:val="00135134"/>
    <w:pPr>
      <w:spacing w:line="240" w:lineRule="auto"/>
    </w:pPr>
    <w:rPr>
      <w:rFonts w:asciiTheme="majorHAnsi" w:eastAsiaTheme="majorEastAsia" w:hAnsiTheme="majorHAnsi" w:cstheme="majorBidi"/>
      <w:kern w:val="28"/>
      <w:sz w:val="70"/>
      <w:szCs w:val="56"/>
    </w:rPr>
  </w:style>
  <w:style w:type="character" w:customStyle="1" w:styleId="TitelChar">
    <w:name w:val="Titel Char"/>
    <w:basedOn w:val="Standaardalinea-lettertype"/>
    <w:link w:val="Titel"/>
    <w:uiPriority w:val="12"/>
    <w:rsid w:val="008662CD"/>
    <w:rPr>
      <w:rFonts w:asciiTheme="majorHAnsi" w:eastAsiaTheme="majorEastAsia" w:hAnsiTheme="majorHAnsi" w:cstheme="majorBidi"/>
      <w:kern w:val="28"/>
      <w:sz w:val="70"/>
      <w:szCs w:val="56"/>
    </w:rPr>
  </w:style>
  <w:style w:type="paragraph" w:styleId="Ondertitel">
    <w:name w:val="Subtitle"/>
    <w:basedOn w:val="Standaard"/>
    <w:next w:val="Standaard"/>
    <w:link w:val="OndertitelChar"/>
    <w:uiPriority w:val="13"/>
    <w:qFormat/>
    <w:rsid w:val="00135134"/>
    <w:pPr>
      <w:numPr>
        <w:ilvl w:val="1"/>
      </w:numPr>
      <w:spacing w:line="240" w:lineRule="auto"/>
    </w:pPr>
    <w:rPr>
      <w:rFonts w:eastAsiaTheme="minorEastAsia"/>
      <w:spacing w:val="15"/>
      <w:sz w:val="3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3"/>
    <w:rsid w:val="008662CD"/>
    <w:rPr>
      <w:rFonts w:eastAsiaTheme="minorEastAsia"/>
      <w:spacing w:val="15"/>
      <w:sz w:val="30"/>
      <w:szCs w:val="22"/>
    </w:rPr>
  </w:style>
  <w:style w:type="character" w:customStyle="1" w:styleId="Kop1Char">
    <w:name w:val="Kop 1 Char"/>
    <w:basedOn w:val="Standaardalinea-lettertype"/>
    <w:link w:val="Kop1"/>
    <w:uiPriority w:val="2"/>
    <w:rsid w:val="002D28B5"/>
    <w:rPr>
      <w:rFonts w:asciiTheme="majorHAnsi" w:eastAsiaTheme="majorEastAsia" w:hAnsiTheme="majorHAnsi" w:cstheme="majorBidi"/>
      <w:sz w:val="50"/>
      <w:szCs w:val="32"/>
    </w:rPr>
  </w:style>
  <w:style w:type="character" w:customStyle="1" w:styleId="Kop2Char">
    <w:name w:val="Kop 2 Char"/>
    <w:basedOn w:val="Standaardalinea-lettertype"/>
    <w:link w:val="Kop2"/>
    <w:uiPriority w:val="4"/>
    <w:rsid w:val="008662CD"/>
    <w:rPr>
      <w:rFonts w:asciiTheme="majorHAnsi" w:eastAsiaTheme="majorEastAsia" w:hAnsiTheme="majorHAnsi" w:cstheme="majorBidi"/>
      <w:sz w:val="22"/>
      <w:szCs w:val="26"/>
    </w:rPr>
  </w:style>
  <w:style w:type="character" w:customStyle="1" w:styleId="Kop3Char">
    <w:name w:val="Kop 3 Char"/>
    <w:basedOn w:val="Standaardalinea-lettertype"/>
    <w:link w:val="Kop3"/>
    <w:uiPriority w:val="5"/>
    <w:rsid w:val="008662CD"/>
    <w:rPr>
      <w:rFonts w:ascii="Franklin Gothic Medium" w:eastAsiaTheme="majorEastAsia" w:hAnsi="Franklin Gothic Medium" w:cstheme="majorBidi"/>
      <w:caps/>
      <w:sz w:val="22"/>
      <w:szCs w:val="24"/>
    </w:rPr>
  </w:style>
  <w:style w:type="paragraph" w:customStyle="1" w:styleId="Kop1-Blauw">
    <w:name w:val="Kop1-Blauw"/>
    <w:basedOn w:val="Kop1"/>
    <w:next w:val="Standaard"/>
    <w:uiPriority w:val="5"/>
    <w:qFormat/>
    <w:rsid w:val="00C25385"/>
    <w:rPr>
      <w:color w:val="00ABCA" w:themeColor="accent2"/>
    </w:rPr>
  </w:style>
  <w:style w:type="paragraph" w:customStyle="1" w:styleId="Kop2-Blauw">
    <w:name w:val="Kop2-Blauw"/>
    <w:basedOn w:val="Kop2"/>
    <w:next w:val="Standaard"/>
    <w:uiPriority w:val="6"/>
    <w:qFormat/>
    <w:rsid w:val="00C25385"/>
    <w:rPr>
      <w:color w:val="00ABCA" w:themeColor="accent2"/>
    </w:rPr>
  </w:style>
  <w:style w:type="paragraph" w:customStyle="1" w:styleId="Kop3-Blauw">
    <w:name w:val="Kop3-Blauw"/>
    <w:basedOn w:val="Kop3"/>
    <w:next w:val="Standaard"/>
    <w:uiPriority w:val="7"/>
    <w:qFormat/>
    <w:rsid w:val="00C25385"/>
    <w:rPr>
      <w:color w:val="00ABCA" w:themeColor="accent2"/>
    </w:rPr>
  </w:style>
  <w:style w:type="paragraph" w:customStyle="1" w:styleId="Kop1-Oranje">
    <w:name w:val="Kop1-Oranje"/>
    <w:basedOn w:val="Kop1"/>
    <w:next w:val="Standaard"/>
    <w:uiPriority w:val="8"/>
    <w:qFormat/>
    <w:rsid w:val="00C25385"/>
    <w:rPr>
      <w:color w:val="E79045" w:themeColor="text2"/>
    </w:rPr>
  </w:style>
  <w:style w:type="paragraph" w:customStyle="1" w:styleId="Kop2-Oranje">
    <w:name w:val="Kop2-Oranje"/>
    <w:basedOn w:val="Kop2"/>
    <w:next w:val="Standaard"/>
    <w:uiPriority w:val="9"/>
    <w:qFormat/>
    <w:rsid w:val="00C25385"/>
    <w:rPr>
      <w:color w:val="E79045" w:themeColor="text2"/>
    </w:rPr>
  </w:style>
  <w:style w:type="paragraph" w:customStyle="1" w:styleId="Kop3-Oranje">
    <w:name w:val="Kop3-Oranje"/>
    <w:basedOn w:val="Kop3"/>
    <w:next w:val="Standaard"/>
    <w:uiPriority w:val="10"/>
    <w:qFormat/>
    <w:rsid w:val="00C25385"/>
    <w:rPr>
      <w:color w:val="E79045" w:themeColor="text2"/>
    </w:rPr>
  </w:style>
  <w:style w:type="paragraph" w:styleId="Koptekst">
    <w:name w:val="header"/>
    <w:basedOn w:val="Standaard"/>
    <w:link w:val="KoptekstChar"/>
    <w:uiPriority w:val="99"/>
    <w:unhideWhenUsed/>
    <w:rsid w:val="0090721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7211"/>
  </w:style>
  <w:style w:type="paragraph" w:styleId="Voettekst">
    <w:name w:val="footer"/>
    <w:basedOn w:val="Standaard"/>
    <w:link w:val="VoettekstChar"/>
    <w:uiPriority w:val="99"/>
    <w:unhideWhenUsed/>
    <w:rsid w:val="00034522"/>
    <w:pPr>
      <w:tabs>
        <w:tab w:val="center" w:pos="4536"/>
        <w:tab w:val="right" w:pos="9072"/>
      </w:tabs>
      <w:spacing w:line="240" w:lineRule="auto"/>
    </w:pPr>
    <w:rPr>
      <w:color w:val="00ABCA" w:themeColor="accent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34522"/>
    <w:rPr>
      <w:color w:val="00ABCA" w:themeColor="accent2"/>
    </w:rPr>
  </w:style>
  <w:style w:type="table" w:styleId="Tabelraster">
    <w:name w:val="Table Grid"/>
    <w:basedOn w:val="Standaardtabel"/>
    <w:uiPriority w:val="39"/>
    <w:rsid w:val="007A4F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A4F5A"/>
    <w:rPr>
      <w:color w:val="808080"/>
    </w:rPr>
  </w:style>
  <w:style w:type="paragraph" w:customStyle="1" w:styleId="Inleiding">
    <w:name w:val="Inleiding"/>
    <w:basedOn w:val="Standaard"/>
    <w:uiPriority w:val="11"/>
    <w:qFormat/>
    <w:rsid w:val="00CC6EBF"/>
    <w:rPr>
      <w:rFonts w:asciiTheme="majorHAnsi" w:hAnsiTheme="majorHAnsi"/>
    </w:rPr>
  </w:style>
  <w:style w:type="paragraph" w:customStyle="1" w:styleId="TitelKlein">
    <w:name w:val="TitelKlein"/>
    <w:uiPriority w:val="19"/>
    <w:rsid w:val="00362A52"/>
    <w:rPr>
      <w:rFonts w:asciiTheme="majorHAnsi" w:eastAsiaTheme="majorEastAsia" w:hAnsiTheme="majorHAnsi" w:cstheme="majorBidi"/>
      <w:sz w:val="50"/>
      <w:szCs w:val="32"/>
    </w:rPr>
  </w:style>
  <w:style w:type="paragraph" w:styleId="Kopvaninhoudsopgave">
    <w:name w:val="TOC Heading"/>
    <w:basedOn w:val="Kop1"/>
    <w:next w:val="Standaard"/>
    <w:uiPriority w:val="39"/>
    <w:unhideWhenUsed/>
    <w:rsid w:val="00C30946"/>
    <w:pPr>
      <w:numPr>
        <w:numId w:val="0"/>
      </w:numPr>
      <w:spacing w:after="480" w:line="240" w:lineRule="auto"/>
      <w:outlineLvl w:val="9"/>
    </w:pPr>
    <w:rPr>
      <w:color w:val="E79045" w:themeColor="text2"/>
      <w:lang w:eastAsia="nl-NL"/>
    </w:rPr>
  </w:style>
  <w:style w:type="paragraph" w:styleId="Inhopg1">
    <w:name w:val="toc 1"/>
    <w:basedOn w:val="Standaard"/>
    <w:next w:val="Standaard"/>
    <w:autoRedefine/>
    <w:uiPriority w:val="39"/>
    <w:rsid w:val="000975A2"/>
    <w:pPr>
      <w:tabs>
        <w:tab w:val="left" w:pos="851"/>
        <w:tab w:val="right" w:leader="underscore" w:pos="9060"/>
      </w:tabs>
      <w:spacing w:before="240" w:after="240"/>
      <w:ind w:left="851" w:hanging="851"/>
    </w:pPr>
    <w:rPr>
      <w:caps/>
      <w:noProof/>
      <w:color w:val="E79045" w:themeColor="text2"/>
      <w:sz w:val="26"/>
    </w:rPr>
  </w:style>
  <w:style w:type="character" w:styleId="Hyperlink">
    <w:name w:val="Hyperlink"/>
    <w:basedOn w:val="Standaardalinea-lettertype"/>
    <w:uiPriority w:val="99"/>
    <w:unhideWhenUsed/>
    <w:rsid w:val="00C30946"/>
    <w:rPr>
      <w:color w:val="0563C1" w:themeColor="hyperlink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BF5505"/>
    <w:pPr>
      <w:tabs>
        <w:tab w:val="left" w:pos="851"/>
        <w:tab w:val="right" w:pos="9061"/>
      </w:tabs>
      <w:ind w:left="851"/>
    </w:pPr>
    <w:rPr>
      <w:noProof/>
      <w:color w:val="00ABCA" w:themeColor="accent2"/>
    </w:rPr>
  </w:style>
  <w:style w:type="paragraph" w:styleId="Inhopg2">
    <w:name w:val="toc 2"/>
    <w:basedOn w:val="Standaard"/>
    <w:next w:val="Standaard"/>
    <w:autoRedefine/>
    <w:uiPriority w:val="20"/>
    <w:rsid w:val="00BF5505"/>
    <w:pPr>
      <w:tabs>
        <w:tab w:val="left" w:pos="851"/>
        <w:tab w:val="right" w:pos="9061"/>
      </w:tabs>
      <w:spacing w:after="120"/>
    </w:pPr>
    <w:rPr>
      <w:color w:val="00ABCA" w:themeColor="accent2"/>
    </w:rPr>
  </w:style>
  <w:style w:type="paragraph" w:customStyle="1" w:styleId="KopGeenNr">
    <w:name w:val="KopGeenNr"/>
    <w:basedOn w:val="Kop1"/>
    <w:next w:val="Standaard"/>
    <w:uiPriority w:val="2"/>
    <w:qFormat/>
    <w:rsid w:val="002D28B5"/>
    <w:pPr>
      <w:numPr>
        <w:numId w:val="0"/>
      </w:numPr>
    </w:pPr>
  </w:style>
  <w:style w:type="paragraph" w:styleId="Lijstalinea">
    <w:name w:val="List Paragraph"/>
    <w:basedOn w:val="Standaard"/>
    <w:uiPriority w:val="15"/>
    <w:qFormat/>
    <w:rsid w:val="008662CD"/>
    <w:pPr>
      <w:ind w:left="720"/>
      <w:contextualSpacing/>
    </w:pPr>
  </w:style>
  <w:style w:type="numbering" w:customStyle="1" w:styleId="punten">
    <w:name w:val="punten"/>
    <w:uiPriority w:val="99"/>
    <w:rsid w:val="008662CD"/>
    <w:pPr>
      <w:numPr>
        <w:numId w:val="3"/>
      </w:numPr>
    </w:pPr>
  </w:style>
  <w:style w:type="paragraph" w:customStyle="1" w:styleId="Colofonkop">
    <w:name w:val="Colofonkop"/>
    <w:rsid w:val="009370C2"/>
    <w:pPr>
      <w:framePr w:wrap="around" w:vAnchor="page" w:hAnchor="margin" w:y="7315"/>
    </w:pPr>
    <w:rPr>
      <w:rFonts w:asciiTheme="majorHAnsi" w:eastAsiaTheme="majorEastAsia" w:hAnsiTheme="majorHAnsi" w:cstheme="majorBidi"/>
      <w:color w:val="E79045" w:themeColor="text2"/>
      <w:sz w:val="50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232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232"/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9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ggia\AppData\Local\Temp\6\7zO8216091F\Rapport_V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904B15E6FE9421F8F607F28E3F972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2B9C06-37BD-48E5-93E2-4B544905C8C0}"/>
      </w:docPartPr>
      <w:docPartBody>
        <w:p w:rsidR="00000000" w:rsidRDefault="00100FBB">
          <w:pPr>
            <w:pStyle w:val="6904B15E6FE9421F8F607F28E3F972E1"/>
          </w:pPr>
          <w:r w:rsidRPr="0027282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DB9D3D271844D3AA95DFD2785961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031ABA-9CEF-40B9-8C25-DBF18A88ED9A}"/>
      </w:docPartPr>
      <w:docPartBody>
        <w:p w:rsidR="00000000" w:rsidRDefault="00100FBB">
          <w:pPr>
            <w:pStyle w:val="B7DB9D3D271844D3AA95DFD278596191"/>
          </w:pPr>
          <w:r w:rsidRPr="0027282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03E25E5B6074AE98CAD102E173972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7F551E-2F8A-4307-8300-9C4293D50FAF}"/>
      </w:docPartPr>
      <w:docPartBody>
        <w:p w:rsidR="00000000" w:rsidRDefault="00100FBB">
          <w:pPr>
            <w:pStyle w:val="303E25E5B6074AE98CAD102E1739722C"/>
          </w:pPr>
          <w:r w:rsidRPr="00BF5505">
            <w:t>Klik of tik om tekst in te voeren.</w:t>
          </w:r>
        </w:p>
      </w:docPartBody>
    </w:docPart>
    <w:docPart>
      <w:docPartPr>
        <w:name w:val="B450607C88A444F297FDEC11D08D90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C3D63C-020B-46C3-B092-3AF61EA6481F}"/>
      </w:docPartPr>
      <w:docPartBody>
        <w:p w:rsidR="00000000" w:rsidRDefault="00100FBB">
          <w:pPr>
            <w:pStyle w:val="B450607C88A444F297FDEC11D08D9055"/>
          </w:pPr>
          <w:r w:rsidRPr="00DE0F9F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504635C496EC491983C55D95375294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F2CA33-F6E2-40E9-A60D-9AB2AA518133}"/>
      </w:docPartPr>
      <w:docPartBody>
        <w:p w:rsidR="00000000" w:rsidRDefault="009B571D">
          <w:pPr>
            <w:pStyle w:val="504635C496EC491983C55D95375294C3"/>
          </w:pPr>
          <w:r w:rsidRPr="00DE0F9F">
            <w:rPr>
              <w:rStyle w:val="Tekstvantijdelijkeaanduiding"/>
            </w:rPr>
            <w:t>Voer alle inhoud in die u wilt herhalen, waaronder andere inhoudsbesturingselementen. U kunt dit besturingselement ook invoegen rond tabelrijen om delen van een tabel te herhalen.</w:t>
          </w:r>
        </w:p>
      </w:docPartBody>
    </w:docPart>
    <w:docPart>
      <w:docPartPr>
        <w:name w:val="EA64925A140949BA95D11F1B3A8E61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5EFC18-D55F-40C7-BB9C-55F2BAF1978D}"/>
      </w:docPartPr>
      <w:docPartBody>
        <w:p w:rsidR="00000000" w:rsidRDefault="00100FBB">
          <w:pPr>
            <w:pStyle w:val="EA64925A140949BA95D11F1B3A8E61E5"/>
          </w:pPr>
          <w:r>
            <w:rPr>
              <w:rStyle w:val="Tekstvantijdelijkeaanduiding"/>
            </w:rPr>
            <w:t>Naam + Achternaam</w:t>
          </w:r>
        </w:p>
      </w:docPartBody>
    </w:docPart>
    <w:docPart>
      <w:docPartPr>
        <w:name w:val="130413FCE008400A89CDE911771600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B7B425-E5E7-4EB8-970D-75C57833FF11}"/>
      </w:docPartPr>
      <w:docPartBody>
        <w:p w:rsidR="00000000" w:rsidRDefault="00270CC7">
          <w:pPr>
            <w:pStyle w:val="130413FCE008400A89CDE911771600F7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3242FAE53B8400FBA155E71778901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BC2DC1-2264-461F-9A7F-D29C8265D9C6}"/>
      </w:docPartPr>
      <w:docPartBody>
        <w:p w:rsidR="00000000" w:rsidRDefault="00100FBB">
          <w:pPr>
            <w:pStyle w:val="03242FAE53B8400FBA155E7177890154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942E77463FC45F78F8A3E17FBEBFF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449210-2F38-4877-A222-3E28B89A3A45}"/>
      </w:docPartPr>
      <w:docPartBody>
        <w:p w:rsidR="00000000" w:rsidRDefault="00100FBB">
          <w:pPr>
            <w:pStyle w:val="9942E77463FC45F78F8A3E17FBEBFFA2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FB0D9B790B34003BB995B6503035C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753AC6-204B-409A-9922-15F3A2AE172A}"/>
      </w:docPartPr>
      <w:docPartBody>
        <w:p w:rsidR="00000000" w:rsidRDefault="00100FBB">
          <w:pPr>
            <w:pStyle w:val="0FB0D9B790B34003BB995B6503035C25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7A24AAC7AD84CB1854444316F244E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F6854B-AA94-49AC-B01A-525968587513}"/>
      </w:docPartPr>
      <w:docPartBody>
        <w:p w:rsidR="00000000" w:rsidRDefault="00100FBB">
          <w:pPr>
            <w:pStyle w:val="C7A24AAC7AD84CB1854444316F244EE9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DBF8CBA0E984050887CBFED0E6B69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9893E0-2CB1-4C2E-8E87-FE63BB41E683}"/>
      </w:docPartPr>
      <w:docPartBody>
        <w:p w:rsidR="00000000" w:rsidRDefault="00100FBB">
          <w:pPr>
            <w:pStyle w:val="8DBF8CBA0E984050887CBFED0E6B69FE"/>
          </w:pPr>
          <w:r w:rsidRPr="00DE0F9F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6904B15E6FE9421F8F607F28E3F972E1">
    <w:name w:val="6904B15E6FE9421F8F607F28E3F972E1"/>
  </w:style>
  <w:style w:type="paragraph" w:customStyle="1" w:styleId="B7DB9D3D271844D3AA95DFD278596191">
    <w:name w:val="B7DB9D3D271844D3AA95DFD278596191"/>
  </w:style>
  <w:style w:type="paragraph" w:customStyle="1" w:styleId="303E25E5B6074AE98CAD102E1739722C">
    <w:name w:val="303E25E5B6074AE98CAD102E1739722C"/>
  </w:style>
  <w:style w:type="paragraph" w:customStyle="1" w:styleId="B450607C88A444F297FDEC11D08D9055">
    <w:name w:val="B450607C88A444F297FDEC11D08D9055"/>
  </w:style>
  <w:style w:type="paragraph" w:customStyle="1" w:styleId="504635C496EC491983C55D95375294C3">
    <w:name w:val="504635C496EC491983C55D95375294C3"/>
  </w:style>
  <w:style w:type="paragraph" w:customStyle="1" w:styleId="EA64925A140949BA95D11F1B3A8E61E5">
    <w:name w:val="EA64925A140949BA95D11F1B3A8E61E5"/>
  </w:style>
  <w:style w:type="paragraph" w:customStyle="1" w:styleId="130413FCE008400A89CDE911771600F7">
    <w:name w:val="130413FCE008400A89CDE911771600F7"/>
  </w:style>
  <w:style w:type="paragraph" w:customStyle="1" w:styleId="03242FAE53B8400FBA155E7177890154">
    <w:name w:val="03242FAE53B8400FBA155E7177890154"/>
  </w:style>
  <w:style w:type="paragraph" w:customStyle="1" w:styleId="9942E77463FC45F78F8A3E17FBEBFFA2">
    <w:name w:val="9942E77463FC45F78F8A3E17FBEBFFA2"/>
  </w:style>
  <w:style w:type="paragraph" w:customStyle="1" w:styleId="0FB0D9B790B34003BB995B6503035C25">
    <w:name w:val="0FB0D9B790B34003BB995B6503035C25"/>
  </w:style>
  <w:style w:type="paragraph" w:customStyle="1" w:styleId="C7A24AAC7AD84CB1854444316F244EE9">
    <w:name w:val="C7A24AAC7AD84CB1854444316F244EE9"/>
  </w:style>
  <w:style w:type="paragraph" w:customStyle="1" w:styleId="8DBF8CBA0E984050887CBFED0E6B69FE">
    <w:name w:val="8DBF8CBA0E984050887CBFED0E6B69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Kantoorthema">
  <a:themeElements>
    <a:clrScheme name="PRW">
      <a:dk1>
        <a:sysClr val="windowText" lastClr="000000"/>
      </a:dk1>
      <a:lt1>
        <a:sysClr val="window" lastClr="FFFFFF"/>
      </a:lt1>
      <a:dk2>
        <a:srgbClr val="E79045"/>
      </a:dk2>
      <a:lt2>
        <a:srgbClr val="FFFFFF"/>
      </a:lt2>
      <a:accent1>
        <a:srgbClr val="E79045"/>
      </a:accent1>
      <a:accent2>
        <a:srgbClr val="00ABCA"/>
      </a:accent2>
      <a:accent3>
        <a:srgbClr val="833C0B"/>
      </a:accent3>
      <a:accent4>
        <a:srgbClr val="2E75B5"/>
      </a:accent4>
      <a:accent5>
        <a:srgbClr val="FBE5D5"/>
      </a:accent5>
      <a:accent6>
        <a:srgbClr val="DEEBF6"/>
      </a:accent6>
      <a:hlink>
        <a:srgbClr val="0563C1"/>
      </a:hlink>
      <a:folHlink>
        <a:srgbClr val="954F72"/>
      </a:folHlink>
    </a:clrScheme>
    <a:fontScheme name="PRW">
      <a:majorFont>
        <a:latin typeface="Franklin Gothic Heavy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C_Map_Root xmlns="http://Greg_Maxey/CC_Mapping_Part">
  <mapNode_1/>
  <mapNode_2/>
  <mapNode_3/>
  <mapParentNode_1>
    <nestedMapNode_1/>
    <nestedMapNode_2/>
  </mapParentNode_1>
  <Rapporttitel/>
</CC_Map_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F647-0F58-4769-A052-F53435B0CDC5}">
  <ds:schemaRefs>
    <ds:schemaRef ds:uri="http://Greg_Maxey/CC_Mapping_Part"/>
  </ds:schemaRefs>
</ds:datastoreItem>
</file>

<file path=customXml/itemProps2.xml><?xml version="1.0" encoding="utf-8"?>
<ds:datastoreItem xmlns:ds="http://schemas.openxmlformats.org/officeDocument/2006/customXml" ds:itemID="{F235CEE1-A468-416A-B84C-E8751D3B1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Rapport_V4</Template>
  <TotalTime>24</TotalTime>
  <Pages>6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Boggia, M.M. (Marvin)</dc:creator>
  <cp:keywords/>
  <dc:description/>
  <cp:lastModifiedBy>Boggia, M.M. (Marvin)</cp:lastModifiedBy>
  <cp:revision>1</cp:revision>
  <dcterms:created xsi:type="dcterms:W3CDTF">2019-10-30T13:23:00Z</dcterms:created>
  <dcterms:modified xsi:type="dcterms:W3CDTF">2019-10-30T13:48:00Z</dcterms:modified>
</cp:coreProperties>
</file>